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FC5" w:rsidRPr="007E70E8" w:rsidRDefault="00103FC5" w:rsidP="00370AC8">
      <w:pPr>
        <w:spacing w:after="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  <w:shd w:val="clear" w:color="auto" w:fill="FFFFFF"/>
          <w:lang w:eastAsia="pl-PL"/>
        </w:rPr>
      </w:pPr>
      <w:r w:rsidRPr="007E70E8">
        <w:rPr>
          <w:b/>
          <w:sz w:val="24"/>
          <w:szCs w:val="24"/>
          <w:shd w:val="clear" w:color="auto" w:fill="FFFFFF"/>
          <w:lang w:eastAsia="pl-PL"/>
        </w:rPr>
        <w:t>IMPREZY KULTURALNO – OŚWIATOWE</w:t>
      </w:r>
    </w:p>
    <w:p w:rsidR="00103FC5" w:rsidRPr="00975E29" w:rsidRDefault="00103FC5" w:rsidP="00975E29">
      <w:pPr>
        <w:spacing w:after="0" w:line="240" w:lineRule="auto"/>
        <w:ind w:left="720"/>
        <w:contextualSpacing/>
        <w:jc w:val="center"/>
        <w:rPr>
          <w:sz w:val="24"/>
          <w:szCs w:val="24"/>
          <w:lang w:eastAsia="pl-PL"/>
        </w:rPr>
      </w:pPr>
      <w:r w:rsidRPr="007E70E8">
        <w:rPr>
          <w:b/>
          <w:sz w:val="24"/>
          <w:szCs w:val="24"/>
          <w:shd w:val="clear" w:color="auto" w:fill="FFFFFF"/>
          <w:lang w:eastAsia="pl-PL"/>
        </w:rPr>
        <w:t>organizowane przez Gminne Centrum Kultury w Cewicach oraz f</w:t>
      </w:r>
      <w:r>
        <w:rPr>
          <w:b/>
          <w:sz w:val="24"/>
          <w:szCs w:val="24"/>
          <w:shd w:val="clear" w:color="auto" w:fill="FFFFFF"/>
          <w:lang w:eastAsia="pl-PL"/>
        </w:rPr>
        <w:t>ilię w Maszewie Lęborskim w 2016</w:t>
      </w:r>
      <w:r w:rsidRPr="007E70E8">
        <w:rPr>
          <w:b/>
          <w:sz w:val="24"/>
          <w:szCs w:val="24"/>
          <w:shd w:val="clear" w:color="auto" w:fill="FFFFFF"/>
          <w:lang w:eastAsia="pl-PL"/>
        </w:rPr>
        <w:t>r.</w:t>
      </w:r>
    </w:p>
    <w:p w:rsidR="00103FC5" w:rsidRPr="007E70E8" w:rsidRDefault="00103FC5" w:rsidP="00370AC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55"/>
        <w:gridCol w:w="3960"/>
        <w:gridCol w:w="3713"/>
      </w:tblGrid>
      <w:tr w:rsidR="00103FC5" w:rsidRPr="0093784D" w:rsidTr="00BF257A">
        <w:tc>
          <w:tcPr>
            <w:tcW w:w="2155" w:type="dxa"/>
            <w:shd w:val="clear" w:color="auto" w:fill="FFFFFF"/>
          </w:tcPr>
          <w:p w:rsidR="00103FC5" w:rsidRPr="0093784D" w:rsidRDefault="00103FC5" w:rsidP="009378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3960" w:type="dxa"/>
            <w:shd w:val="clear" w:color="auto" w:fill="FFFFFF"/>
          </w:tcPr>
          <w:p w:rsidR="00103FC5" w:rsidRPr="0093784D" w:rsidRDefault="00103FC5" w:rsidP="009378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Impreza</w:t>
            </w:r>
          </w:p>
        </w:tc>
        <w:tc>
          <w:tcPr>
            <w:tcW w:w="3713" w:type="dxa"/>
            <w:shd w:val="clear" w:color="auto" w:fill="FFFFFF"/>
          </w:tcPr>
          <w:p w:rsidR="00103FC5" w:rsidRPr="0093784D" w:rsidRDefault="00103FC5" w:rsidP="009378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Organizator, Miejsce imprezy</w:t>
            </w:r>
          </w:p>
        </w:tc>
      </w:tr>
      <w:tr w:rsidR="00103FC5" w:rsidRPr="0093784D" w:rsidTr="00BF257A">
        <w:tc>
          <w:tcPr>
            <w:tcW w:w="2155" w:type="dxa"/>
            <w:shd w:val="clear" w:color="auto" w:fill="B4C6E7"/>
          </w:tcPr>
          <w:p w:rsidR="00103FC5" w:rsidRPr="0093784D" w:rsidRDefault="00103FC5" w:rsidP="009378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Styczeń 2016</w:t>
            </w:r>
          </w:p>
        </w:tc>
        <w:tc>
          <w:tcPr>
            <w:tcW w:w="3960" w:type="dxa"/>
            <w:shd w:val="clear" w:color="auto" w:fill="B4C6E7"/>
          </w:tcPr>
          <w:p w:rsidR="00103FC5" w:rsidRPr="0093784D" w:rsidRDefault="00103FC5" w:rsidP="00937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B4C6E7"/>
          </w:tcPr>
          <w:p w:rsidR="00103FC5" w:rsidRPr="0093784D" w:rsidRDefault="00103FC5" w:rsidP="00937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09.01.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Bajkowy Bal Kostiumowy dla dzieci 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 Kraina lodu”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(DK Maszewo, Sołectwo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09.01.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Zabawa choinkowa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GOPS Cewice,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16.01.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Zabawa choinkowa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PROMYK,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21.01.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„Wnuki i dziadkowie”- konkurs fotograficzny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23.01.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Wieczór Seniora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DK Maszewo, Sołectwo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29.01.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Zabawa karnawałowa kl. IV-VI  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DK Maszewo/ SP Maszewo)</w:t>
            </w:r>
          </w:p>
        </w:tc>
      </w:tr>
      <w:tr w:rsidR="00103FC5" w:rsidRPr="0093784D" w:rsidTr="00BF257A">
        <w:tc>
          <w:tcPr>
            <w:tcW w:w="2155" w:type="dxa"/>
            <w:shd w:val="clear" w:color="auto" w:fill="B4C6E7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</w:t>
            </w: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Luty 2016</w:t>
            </w:r>
          </w:p>
        </w:tc>
        <w:tc>
          <w:tcPr>
            <w:tcW w:w="3960" w:type="dxa"/>
            <w:shd w:val="clear" w:color="auto" w:fill="B4C6E7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B4C6E7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06.02.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Gala Sportu, Bal Sportowca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ZS Cewice,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06.02.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Zabawa kostiumowa- Ostatki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15-19.02.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Blok zajęć w ramach ferii zimowych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15-26.02.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Blok zajęć w ramach ferii zimowych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DK w Maszewie)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19.02.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 Królowa Śniegu”- przedstawienie teatralne dla dzieci , teatr Art-Re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Szkolne dyktando kl,IV-VI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(SP Maszewo/ 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20.02.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 Okno na Parlament”- spektakl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Cewice, Teatr Muzyczny w Gdyni)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27.02.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„Miłość jak w filmie”- koncert piosenek filmowych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  <w:shd w:val="clear" w:color="auto" w:fill="68EA3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Marzec 2016</w:t>
            </w:r>
          </w:p>
        </w:tc>
        <w:tc>
          <w:tcPr>
            <w:tcW w:w="3960" w:type="dxa"/>
            <w:shd w:val="clear" w:color="auto" w:fill="68EA3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68EA3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05.03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 Skrzypek na dachu” – spektakl teatralny wyjazdowy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Cewie, Teatr Muzyczny w Gdyni)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12.03.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„ Shirley Valentine”-spektakl o kobietach ( Dzień Kobiet), monodram 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12.03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Dzień Kobiet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19.03.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Warsztaty z cyklu „Między nami kobietami”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25.03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„Warsztaty z jajem”- wielkopiątkowe malowanie jaj ( warsztaty otwarte dla dzieci)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16.03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Gminny Turniej Wiedzy Pożarniczej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„Wiosenne Przebudzenie”- szkolny konkurs recytatorski  kl. 0-III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SP Maszewo/DK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 Kangur”- Ogólnopolski konkurs matematyczny kl.II-VI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SP Maszewo/DK Maszewo)</w:t>
            </w:r>
          </w:p>
        </w:tc>
      </w:tr>
      <w:tr w:rsidR="00103FC5" w:rsidRPr="0093784D" w:rsidTr="00BF257A">
        <w:tc>
          <w:tcPr>
            <w:tcW w:w="2155" w:type="dxa"/>
            <w:shd w:val="clear" w:color="auto" w:fill="68EA3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Kwiecień 2016</w:t>
            </w:r>
          </w:p>
        </w:tc>
        <w:tc>
          <w:tcPr>
            <w:tcW w:w="3960" w:type="dxa"/>
            <w:shd w:val="clear" w:color="auto" w:fill="68EA3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68EA3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14.04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 Rodno Mowa”- eliminacje Gminne 45 Konkursu Recytatorskiego Literatury Kaszubskiej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10.04.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Edyta Geppert- koncert kameralny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16.04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Warsztaty z cyklu „Między nami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kobietami…” –Warsztaty mydlarskie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22.04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II Międzyszkolny konkurs na rzeźbę z surowców wtórnych w ramach obchodów Dnia Ziemi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16</w:t>
            </w: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.04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Mała Miss Gminy Cewice 2016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Gminny Czwórbój Lekkoatletyczny dla kl. IV-VI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( SP Maszewo/</w:t>
            </w: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DK Maszewo)</w:t>
            </w:r>
          </w:p>
        </w:tc>
      </w:tr>
      <w:tr w:rsidR="00103FC5" w:rsidRPr="0093784D" w:rsidTr="00BF257A">
        <w:tc>
          <w:tcPr>
            <w:tcW w:w="2155" w:type="dxa"/>
            <w:shd w:val="clear" w:color="auto" w:fill="68EA3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Maj 2016</w:t>
            </w:r>
          </w:p>
        </w:tc>
        <w:tc>
          <w:tcPr>
            <w:tcW w:w="3960" w:type="dxa"/>
            <w:shd w:val="clear" w:color="auto" w:fill="68EA3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68EA3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03</w:t>
            </w: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.05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Majówka na Sportowo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 GCK Cewice)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15.05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Wystawa fotografii amatorskiej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(DK w Maszewie, GBP w Maszewie)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Szkolny konkurs plastyczny „Papież Franciszek”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SP Maszewo/DK Maszewo</w:t>
            </w:r>
          </w:p>
        </w:tc>
      </w:tr>
      <w:tr w:rsidR="00103FC5" w:rsidRPr="0093784D" w:rsidTr="00BF257A">
        <w:tc>
          <w:tcPr>
            <w:tcW w:w="2155" w:type="dxa"/>
            <w:shd w:val="clear" w:color="auto" w:fill="FFFF00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Czerwiec 2016</w:t>
            </w:r>
          </w:p>
        </w:tc>
        <w:tc>
          <w:tcPr>
            <w:tcW w:w="3960" w:type="dxa"/>
            <w:shd w:val="clear" w:color="auto" w:fill="FFFF00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FFFF00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000000"/>
                <w:sz w:val="24"/>
                <w:szCs w:val="24"/>
                <w:lang w:eastAsia="pl-PL"/>
              </w:rPr>
              <w:t>04.06.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Festyn Sołecki w Łebuni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( GCK Cewice, Sołectwo Łebunia, SP Łebunia)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pl-PL"/>
              </w:rPr>
              <w:t>04.06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Festyn Sołecki w Oskowie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Cewice, Sołectwo Oskowo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05.06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Rodzina na medal- Festyn Rodzinny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11.06.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Festyn Sołecki w Osowie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Cewice, Sołectwo Osowo)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12.06.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Biesiada Kaszubska w Popowie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NSP w Popowie)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18.06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Przegląd zespołów i kapel garażowych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ZKP Cewice,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26.06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Warsztaty z cyklu „Między nami kobietami…”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decoupage na szkle z papierem ryżowym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  <w:shd w:val="clear" w:color="auto" w:fill="FFFF00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Lipiec 2016</w:t>
            </w:r>
          </w:p>
        </w:tc>
        <w:tc>
          <w:tcPr>
            <w:tcW w:w="3960" w:type="dxa"/>
            <w:shd w:val="clear" w:color="auto" w:fill="FFFF00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FFFF00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Cykl zajęć wakacyjnych ( m.in. piątkowe Letnie Kino Pod Gwiazdami)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GCK Cewice, DK Maszewo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V Gminny Turniej Piłki Plażowej Siatkowej o puchar Wójta  Giny Cewice-rozgrywki eliminacyjne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 GCK Cewice, Siemirowice, Krępkowice)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02.07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Festyn Sołecki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 GCK Cewice, Sołectwo Siemirowice- Osiedle na Skarpie)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09.07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XXX lecie Klubu Sportowego Leśnik Cewice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(Leśnik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16.07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Festyn Sołecki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Cewice, Sołectwo Unieszyno)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30</w:t>
            </w: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.07.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„Park leśnych bajek”- Piknik rodzinny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31.07.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Festyn Sołecki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Cewice, Sołectwo Siemirowice wieś)</w:t>
            </w:r>
          </w:p>
        </w:tc>
      </w:tr>
      <w:tr w:rsidR="00103FC5" w:rsidRPr="0093784D" w:rsidTr="00BF257A">
        <w:trPr>
          <w:trHeight w:val="291"/>
        </w:trPr>
        <w:tc>
          <w:tcPr>
            <w:tcW w:w="2155" w:type="dxa"/>
            <w:shd w:val="clear" w:color="auto" w:fill="FFFF00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Sierpień 2016</w:t>
            </w:r>
          </w:p>
        </w:tc>
        <w:tc>
          <w:tcPr>
            <w:tcW w:w="3960" w:type="dxa"/>
            <w:shd w:val="clear" w:color="auto" w:fill="FFFF00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FFFF00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rPr>
          <w:trHeight w:val="291"/>
        </w:trPr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pl-PL"/>
              </w:rPr>
              <w:t>06.08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Cewickie lasy- relaks i leśne rarytasy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(GCK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Cykl zajęć wakacyjnych dla dzieci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 GCK Cewice, 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V Gminny Turniej Piłki Plażowej Siatkowej o puchar Wójta  Gminy Cewice-rozgrywki i finał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 Siemirowice, Krępkowice)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15.08.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Parafialny Koncert Odpustowy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 GCK Cewice, Kościół Parafialny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20.08.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Dzień Działkowca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Cewice, Sołectwo Siemirowice- Osiedle na Skarpie)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28.08.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Dożynki Gminne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  <w:shd w:val="clear" w:color="auto" w:fill="F67136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Wrzesień 2016</w:t>
            </w:r>
          </w:p>
        </w:tc>
        <w:tc>
          <w:tcPr>
            <w:tcW w:w="3960" w:type="dxa"/>
            <w:shd w:val="clear" w:color="auto" w:fill="F67136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F67136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04.09.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Dożynki Powiatowe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  <w:shd w:val="clear" w:color="auto" w:fill="F67136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Październik 2016</w:t>
            </w:r>
          </w:p>
        </w:tc>
        <w:tc>
          <w:tcPr>
            <w:tcW w:w="3960" w:type="dxa"/>
            <w:shd w:val="clear" w:color="auto" w:fill="F67136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F67136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08.10.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Jesienny Wieczór Wspomnieniowy Hanki Bielickiej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22</w:t>
            </w: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.10.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Warsztaty z cyklu „Między nami kobietami…”</w:t>
            </w:r>
          </w:p>
        </w:tc>
        <w:tc>
          <w:tcPr>
            <w:tcW w:w="3713" w:type="dxa"/>
          </w:tcPr>
          <w:p w:rsidR="00103FC5" w:rsidRPr="0093784D" w:rsidRDefault="00103FC5" w:rsidP="006528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  <w:shd w:val="clear" w:color="auto" w:fill="F67136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Listopad 2016</w:t>
            </w:r>
          </w:p>
        </w:tc>
        <w:tc>
          <w:tcPr>
            <w:tcW w:w="3960" w:type="dxa"/>
            <w:shd w:val="clear" w:color="auto" w:fill="F67136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F67136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05</w:t>
            </w: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.11.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Warsztaty z cyklu „Między nami kobietami…”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biżuteria witrażowa</w:t>
            </w:r>
          </w:p>
        </w:tc>
        <w:tc>
          <w:tcPr>
            <w:tcW w:w="3713" w:type="dxa"/>
          </w:tcPr>
          <w:p w:rsidR="00103FC5" w:rsidRPr="0093784D" w:rsidRDefault="00103FC5" w:rsidP="00334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11</w:t>
            </w: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.11.</w:t>
            </w:r>
          </w:p>
        </w:tc>
        <w:tc>
          <w:tcPr>
            <w:tcW w:w="3960" w:type="dxa"/>
          </w:tcPr>
          <w:p w:rsidR="00103FC5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Obchody Święta Niepodległości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: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„Koncert 123 lata ku wolności”</w:t>
            </w:r>
          </w:p>
        </w:tc>
        <w:tc>
          <w:tcPr>
            <w:tcW w:w="3713" w:type="dxa"/>
          </w:tcPr>
          <w:p w:rsidR="00103FC5" w:rsidRPr="0093784D" w:rsidRDefault="00103FC5" w:rsidP="006528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rPr>
          <w:trHeight w:val="755"/>
        </w:trPr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19</w:t>
            </w: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.11.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Zdrowo żyć- spotkanie z dietetykiem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DK Maszewo)</w:t>
            </w:r>
          </w:p>
        </w:tc>
      </w:tr>
      <w:tr w:rsidR="00103FC5" w:rsidRPr="0093784D" w:rsidTr="00BF257A">
        <w:trPr>
          <w:trHeight w:val="755"/>
        </w:trPr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26.11.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Zabawa Andrzejkowa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ZS Cewice, GCK Cewice)</w:t>
            </w:r>
          </w:p>
        </w:tc>
      </w:tr>
      <w:tr w:rsidR="00103FC5" w:rsidRPr="0093784D" w:rsidTr="00BF257A">
        <w:trPr>
          <w:trHeight w:val="388"/>
        </w:trPr>
        <w:tc>
          <w:tcPr>
            <w:tcW w:w="2155" w:type="dxa"/>
            <w:shd w:val="clear" w:color="auto" w:fill="B4C6E7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color w:val="595959"/>
                <w:sz w:val="24"/>
                <w:szCs w:val="24"/>
                <w:lang w:eastAsia="pl-PL"/>
              </w:rPr>
              <w:t>Grudzień 2016</w:t>
            </w:r>
          </w:p>
        </w:tc>
        <w:tc>
          <w:tcPr>
            <w:tcW w:w="3960" w:type="dxa"/>
            <w:shd w:val="clear" w:color="auto" w:fill="B4C6E7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shd w:val="clear" w:color="auto" w:fill="B4C6E7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3.12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Gdzie jest Mikołaj-Widowisko Mikołajkowe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6.12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Spotkanie mikołajkowe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IV Bożonarodzeniowy Gminny Konkurs Placówek Opiekuńczo- Oświatowych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10.12.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Gminny Przegląd Kolęd i Pastorałek dla szkól i przedszkoli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10.12.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Spotkanie z Mikołajem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Sołectwo Osowo Lęborskie)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11.12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Warsztaty z cyklu „Między nami kobietami…”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14.12.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„ Najpiękniej oświetlona posesja”- konkurs Gminny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17.12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Przedstawienie „Ach Ty Betlejem”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17.12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Koncert Bożonarodzeniowy – kolędy i piosenki świąteczne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( GCK Cewice)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31.12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Bal Sylwestrowy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(DK Maszewo)</w:t>
            </w:r>
          </w:p>
        </w:tc>
      </w:tr>
      <w:tr w:rsidR="00103FC5" w:rsidRPr="0093784D" w:rsidTr="00BF257A">
        <w:tc>
          <w:tcPr>
            <w:tcW w:w="2155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31.12</w:t>
            </w:r>
          </w:p>
        </w:tc>
        <w:tc>
          <w:tcPr>
            <w:tcW w:w="3960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3784D">
              <w:rPr>
                <w:rFonts w:ascii="Times New Roman" w:hAnsi="Times New Roman"/>
                <w:sz w:val="24"/>
                <w:szCs w:val="24"/>
                <w:lang w:eastAsia="pl-PL"/>
              </w:rPr>
              <w:t>Bal Sylwestrowy</w:t>
            </w:r>
          </w:p>
        </w:tc>
        <w:tc>
          <w:tcPr>
            <w:tcW w:w="3713" w:type="dxa"/>
          </w:tcPr>
          <w:p w:rsidR="00103FC5" w:rsidRPr="0093784D" w:rsidRDefault="00103FC5" w:rsidP="00937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(GCK Cewice)</w:t>
            </w:r>
          </w:p>
        </w:tc>
      </w:tr>
    </w:tbl>
    <w:p w:rsidR="00103FC5" w:rsidRPr="007E70E8" w:rsidRDefault="00103FC5" w:rsidP="00370AC8">
      <w:pPr>
        <w:spacing w:after="0" w:line="240" w:lineRule="auto"/>
        <w:rPr>
          <w:rFonts w:ascii="Verdana" w:hAnsi="Verdana"/>
          <w:color w:val="434343"/>
          <w:sz w:val="24"/>
          <w:szCs w:val="24"/>
          <w:shd w:val="clear" w:color="auto" w:fill="FFFFFF"/>
          <w:lang w:eastAsia="pl-PL"/>
        </w:rPr>
      </w:pPr>
    </w:p>
    <w:p w:rsidR="00103FC5" w:rsidRPr="007E70E8" w:rsidRDefault="00103FC5" w:rsidP="00370AC8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  <w:lang w:eastAsia="pl-PL"/>
        </w:rPr>
      </w:pPr>
    </w:p>
    <w:p w:rsidR="00103FC5" w:rsidRDefault="00103FC5"/>
    <w:sectPr w:rsidR="00103FC5" w:rsidSect="002F4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0AC8"/>
    <w:rsid w:val="000711B7"/>
    <w:rsid w:val="000B602D"/>
    <w:rsid w:val="000C231E"/>
    <w:rsid w:val="000F3E13"/>
    <w:rsid w:val="00103FC5"/>
    <w:rsid w:val="00124394"/>
    <w:rsid w:val="00205105"/>
    <w:rsid w:val="002F4DB0"/>
    <w:rsid w:val="00334184"/>
    <w:rsid w:val="00370AC8"/>
    <w:rsid w:val="004C0098"/>
    <w:rsid w:val="00581AF8"/>
    <w:rsid w:val="0065283C"/>
    <w:rsid w:val="006B0BEE"/>
    <w:rsid w:val="007E27CF"/>
    <w:rsid w:val="007E70E8"/>
    <w:rsid w:val="0080764D"/>
    <w:rsid w:val="0093784D"/>
    <w:rsid w:val="009569FD"/>
    <w:rsid w:val="00975E29"/>
    <w:rsid w:val="00A404B8"/>
    <w:rsid w:val="00BF257A"/>
    <w:rsid w:val="00D3112C"/>
    <w:rsid w:val="00EC661E"/>
    <w:rsid w:val="00F96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AC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70AC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70A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70A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157</TotalTime>
  <Pages>3</Pages>
  <Words>736</Words>
  <Characters>4416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gck-biuro</cp:lastModifiedBy>
  <cp:revision>7</cp:revision>
  <cp:lastPrinted>2016-01-20T10:02:00Z</cp:lastPrinted>
  <dcterms:created xsi:type="dcterms:W3CDTF">2016-01-19T09:36:00Z</dcterms:created>
  <dcterms:modified xsi:type="dcterms:W3CDTF">2016-09-21T10:00:00Z</dcterms:modified>
</cp:coreProperties>
</file>